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208AE" w14:textId="77777777" w:rsidR="00FB1B98" w:rsidRDefault="00FB1B98"/>
    <w:p w14:paraId="0BB3D700" w14:textId="77777777" w:rsidR="00AD3EC0" w:rsidRDefault="000C3C02" w:rsidP="00122332">
      <w:pPr>
        <w:rPr>
          <w:rFonts w:ascii="Calibri" w:hAnsi="Calibri" w:cs="Times New Roman"/>
          <w:lang w:val="en-GB"/>
        </w:rPr>
      </w:pPr>
      <w:r>
        <w:rPr>
          <w:rFonts w:ascii="Wingdings" w:hAnsi="Wingdings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693D97" wp14:editId="48A91CA3">
                <wp:simplePos x="0" y="0"/>
                <wp:positionH relativeFrom="column">
                  <wp:posOffset>17780</wp:posOffset>
                </wp:positionH>
                <wp:positionV relativeFrom="paragraph">
                  <wp:posOffset>115570</wp:posOffset>
                </wp:positionV>
                <wp:extent cx="6118420" cy="718380"/>
                <wp:effectExtent l="25400" t="25400" r="130175" b="1200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8420" cy="718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F2E20" w14:textId="04D438B0" w:rsidR="00493432" w:rsidRPr="00EB7AF2" w:rsidRDefault="00493432" w:rsidP="00EB7AF2">
                            <w:pPr>
                              <w:rPr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EB7AF2">
                              <w:rPr>
                                <w:b/>
                              </w:rPr>
                              <w:t xml:space="preserve">1. </w:t>
                            </w:r>
                            <w:r w:rsidRPr="00EB7AF2">
                              <w:rPr>
                                <w:b/>
                                <w:lang w:val="en-GB"/>
                              </w:rPr>
                              <w:t>What do I want to evaluate?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1008D8">
                              <w:rPr>
                                <w:lang w:val="en-GB"/>
                              </w:rPr>
                              <w:t>(</w:t>
                            </w:r>
                            <w:proofErr w:type="gramStart"/>
                            <w:r w:rsidRPr="001008D8">
                              <w:rPr>
                                <w:lang w:val="en-GB"/>
                              </w:rPr>
                              <w:t>e</w:t>
                            </w:r>
                            <w:proofErr w:type="gramEnd"/>
                            <w:r w:rsidRPr="001008D8">
                              <w:rPr>
                                <w:lang w:val="en-GB"/>
                              </w:rPr>
                              <w:t>.g. the impact of the residential on resilience and confidence)</w:t>
                            </w:r>
                          </w:p>
                          <w:p w14:paraId="53AC8D23" w14:textId="611383C8" w:rsidR="00493432" w:rsidRPr="003B2DA2" w:rsidRDefault="00493432" w:rsidP="000C3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DAF58AD" w14:textId="77777777" w:rsidR="00493432" w:rsidRDefault="00493432" w:rsidP="000C3C02"/>
                          <w:p w14:paraId="6AE999F8" w14:textId="77777777" w:rsidR="00493432" w:rsidRPr="003B2DA2" w:rsidRDefault="00493432" w:rsidP="000C3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.4pt;margin-top:9.1pt;width:481.75pt;height:5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" fillcolor="white [3201]" strokeweight=".5pt">
                <v:shadow on="t" opacity="28180f" mv:blur="50800f" origin="-.5,-.5" offset="26941emu,26941emu"/>
                <v:path arrowok="t"/>
                <v:textbox>
                  <w:txbxContent>
                    <w:p w14:paraId="089F2E20" w14:textId="04D438B0" w:rsidR="00493432" w:rsidRPr="00EB7AF2" w:rsidRDefault="00493432" w:rsidP="00EB7AF2">
                      <w:pPr>
                        <w:rPr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EB7AF2">
                        <w:rPr>
                          <w:b/>
                        </w:rPr>
                        <w:t xml:space="preserve">1. </w:t>
                      </w:r>
                      <w:r w:rsidRPr="00EB7AF2">
                        <w:rPr>
                          <w:b/>
                          <w:lang w:val="en-GB"/>
                        </w:rPr>
                        <w:t>What do I want to evaluate?</w:t>
                      </w:r>
                      <w:r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1008D8">
                        <w:rPr>
                          <w:lang w:val="en-GB"/>
                        </w:rPr>
                        <w:t>(</w:t>
                      </w:r>
                      <w:proofErr w:type="gramStart"/>
                      <w:r w:rsidRPr="001008D8">
                        <w:rPr>
                          <w:lang w:val="en-GB"/>
                        </w:rPr>
                        <w:t>e</w:t>
                      </w:r>
                      <w:proofErr w:type="gramEnd"/>
                      <w:r w:rsidRPr="001008D8">
                        <w:rPr>
                          <w:lang w:val="en-GB"/>
                        </w:rPr>
                        <w:t>.g. the impact of the residential on resilience and confidence)</w:t>
                      </w:r>
                    </w:p>
                    <w:p w14:paraId="53AC8D23" w14:textId="611383C8" w:rsidR="00493432" w:rsidRPr="003B2DA2" w:rsidRDefault="00493432" w:rsidP="000C3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DAF58AD" w14:textId="77777777" w:rsidR="00493432" w:rsidRDefault="00493432" w:rsidP="000C3C02"/>
                    <w:p w14:paraId="6AE999F8" w14:textId="77777777" w:rsidR="00493432" w:rsidRPr="003B2DA2" w:rsidRDefault="00493432" w:rsidP="000C3C0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4BE209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332B2E3D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1A99B221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155358E8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3986899C" w14:textId="38EBA571" w:rsidR="000C3C02" w:rsidRDefault="00493432" w:rsidP="00122332">
      <w:pPr>
        <w:rPr>
          <w:rFonts w:ascii="Calibri" w:hAnsi="Calibri" w:cs="Times New Roman"/>
          <w:lang w:val="en-GB"/>
        </w:rPr>
      </w:pPr>
      <w:r>
        <w:rPr>
          <w:rFonts w:ascii="Wingdings" w:hAnsi="Wingdings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6712B" wp14:editId="0FEC48D7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119495" cy="860865"/>
                <wp:effectExtent l="25400" t="25400" r="128905" b="1301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860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DED91" w14:textId="77777777" w:rsidR="00493432" w:rsidRDefault="00493432" w:rsidP="00EB7AF2">
                            <w:pPr>
                              <w:rPr>
                                <w:b/>
                              </w:rPr>
                            </w:pPr>
                            <w:bookmarkStart w:id="0" w:name="_GoBack"/>
                            <w:r w:rsidRPr="00EB7AF2">
                              <w:rPr>
                                <w:b/>
                              </w:rPr>
                              <w:t>2. How will I carry out the evaluation?</w:t>
                            </w:r>
                          </w:p>
                          <w:p w14:paraId="5B9157A3" w14:textId="77777777" w:rsidR="00493432" w:rsidRPr="00493432" w:rsidRDefault="00493432" w:rsidP="00EB7AF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F199B1E" w14:textId="5B5A0D4B" w:rsidR="00493432" w:rsidRDefault="00493432" w:rsidP="00EB7AF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Using a </w:t>
                            </w:r>
                            <w:r w:rsidRPr="0005258E">
                              <w:t xml:space="preserve">DIY </w:t>
                            </w:r>
                            <w:r>
                              <w:t>approach?</w:t>
                            </w:r>
                          </w:p>
                          <w:p w14:paraId="346090A9" w14:textId="5BD63456" w:rsidR="00493432" w:rsidRPr="0005258E" w:rsidRDefault="00493432" w:rsidP="00EB7AF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W</w:t>
                            </w:r>
                            <w:r w:rsidRPr="0005258E">
                              <w:t xml:space="preserve">orking with </w:t>
                            </w:r>
                            <w:r>
                              <w:t>partnership with a residential provider?</w:t>
                            </w:r>
                          </w:p>
                          <w:p w14:paraId="71DBFA2E" w14:textId="77777777" w:rsidR="00493432" w:rsidRPr="00EB7AF2" w:rsidRDefault="00493432" w:rsidP="00EB7AF2">
                            <w:pPr>
                              <w:rPr>
                                <w:b/>
                              </w:rPr>
                            </w:pPr>
                          </w:p>
                          <w:p w14:paraId="24B5F1AF" w14:textId="77777777" w:rsidR="00493432" w:rsidRDefault="00493432" w:rsidP="000C3C02"/>
                          <w:p w14:paraId="730591B9" w14:textId="77777777" w:rsidR="00493432" w:rsidRPr="003B2DA2" w:rsidRDefault="00493432" w:rsidP="000C3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0;margin-top:2.1pt;width:481.85pt;height:6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" fillcolor="white [3201]" strokeweight=".5pt">
                <v:shadow on="t" opacity="28180f" mv:blur="50800f" origin="-.5,-.5" offset="26941emu,26941emu"/>
                <v:path arrowok="t"/>
                <v:textbox>
                  <w:txbxContent>
                    <w:p w14:paraId="200DED91" w14:textId="77777777" w:rsidR="00493432" w:rsidRDefault="00493432" w:rsidP="00EB7AF2">
                      <w:pPr>
                        <w:rPr>
                          <w:b/>
                        </w:rPr>
                      </w:pPr>
                      <w:bookmarkStart w:id="1" w:name="_GoBack"/>
                      <w:r w:rsidRPr="00EB7AF2">
                        <w:rPr>
                          <w:b/>
                        </w:rPr>
                        <w:t>2. How will I carry out the evaluation?</w:t>
                      </w:r>
                    </w:p>
                    <w:p w14:paraId="5B9157A3" w14:textId="77777777" w:rsidR="00493432" w:rsidRPr="00493432" w:rsidRDefault="00493432" w:rsidP="00EB7AF2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F199B1E" w14:textId="5B5A0D4B" w:rsidR="00493432" w:rsidRDefault="00493432" w:rsidP="00EB7AF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Using a </w:t>
                      </w:r>
                      <w:r w:rsidRPr="0005258E">
                        <w:t xml:space="preserve">DIY </w:t>
                      </w:r>
                      <w:r>
                        <w:t>approach?</w:t>
                      </w:r>
                    </w:p>
                    <w:p w14:paraId="346090A9" w14:textId="5BD63456" w:rsidR="00493432" w:rsidRPr="0005258E" w:rsidRDefault="00493432" w:rsidP="00EB7AF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W</w:t>
                      </w:r>
                      <w:r w:rsidRPr="0005258E">
                        <w:t xml:space="preserve">orking with </w:t>
                      </w:r>
                      <w:r>
                        <w:t>partnership with a residential provider?</w:t>
                      </w:r>
                    </w:p>
                    <w:p w14:paraId="71DBFA2E" w14:textId="77777777" w:rsidR="00493432" w:rsidRPr="00EB7AF2" w:rsidRDefault="00493432" w:rsidP="00EB7AF2">
                      <w:pPr>
                        <w:rPr>
                          <w:b/>
                        </w:rPr>
                      </w:pPr>
                    </w:p>
                    <w:p w14:paraId="24B5F1AF" w14:textId="77777777" w:rsidR="00493432" w:rsidRDefault="00493432" w:rsidP="000C3C02"/>
                    <w:p w14:paraId="730591B9" w14:textId="77777777" w:rsidR="00493432" w:rsidRPr="003B2DA2" w:rsidRDefault="00493432" w:rsidP="000C3C02">
                      <w:pPr>
                        <w:rPr>
                          <w:sz w:val="28"/>
                          <w:szCs w:val="28"/>
                        </w:rPr>
                      </w:pPr>
                    </w:p>
                    <w:bookmarkEnd w:id="1"/>
                  </w:txbxContent>
                </v:textbox>
              </v:shape>
            </w:pict>
          </mc:Fallback>
        </mc:AlternateContent>
      </w:r>
    </w:p>
    <w:p w14:paraId="7959EA87" w14:textId="2C28EBD2" w:rsidR="000C3C02" w:rsidRDefault="000C3C02" w:rsidP="00122332">
      <w:pPr>
        <w:rPr>
          <w:rFonts w:ascii="Calibri" w:hAnsi="Calibri" w:cs="Times New Roman"/>
          <w:lang w:val="en-GB"/>
        </w:rPr>
      </w:pPr>
    </w:p>
    <w:p w14:paraId="09873A7A" w14:textId="31FF41C7" w:rsidR="000C3C02" w:rsidRDefault="000C3C02" w:rsidP="00122332">
      <w:pPr>
        <w:rPr>
          <w:rFonts w:ascii="Calibri" w:hAnsi="Calibri" w:cs="Times New Roman"/>
          <w:lang w:val="en-GB"/>
        </w:rPr>
      </w:pPr>
    </w:p>
    <w:p w14:paraId="23DB107F" w14:textId="1526FC73" w:rsidR="000C3C02" w:rsidRDefault="000C3C02" w:rsidP="00122332">
      <w:pPr>
        <w:rPr>
          <w:rFonts w:ascii="Calibri" w:hAnsi="Calibri" w:cs="Times New Roman"/>
          <w:lang w:val="en-GB"/>
        </w:rPr>
      </w:pPr>
    </w:p>
    <w:p w14:paraId="26149821" w14:textId="35075AEC" w:rsidR="000C3C02" w:rsidRDefault="000C3C02" w:rsidP="00122332">
      <w:pPr>
        <w:rPr>
          <w:rFonts w:ascii="Calibri" w:hAnsi="Calibri" w:cs="Times New Roman"/>
          <w:lang w:val="en-GB"/>
        </w:rPr>
      </w:pPr>
    </w:p>
    <w:p w14:paraId="7F1CE21B" w14:textId="03E4DB28" w:rsidR="000C3C02" w:rsidRDefault="00493432" w:rsidP="00122332">
      <w:pPr>
        <w:rPr>
          <w:rFonts w:ascii="Calibri" w:hAnsi="Calibri" w:cs="Times New Roman"/>
          <w:lang w:val="en-GB"/>
        </w:rPr>
      </w:pPr>
      <w:r>
        <w:rPr>
          <w:rFonts w:ascii="Wingdings" w:hAnsi="Wingdings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54BA0" wp14:editId="24F613DC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6119495" cy="1007550"/>
                <wp:effectExtent l="25400" t="25400" r="128905" b="13589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100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BCA82" w14:textId="77777777" w:rsidR="00493432" w:rsidRPr="00EB7AF2" w:rsidRDefault="00493432" w:rsidP="00EB7AF2">
                            <w:pPr>
                              <w:rPr>
                                <w:b/>
                              </w:rPr>
                            </w:pPr>
                            <w:r w:rsidRPr="00EB7AF2">
                              <w:rPr>
                                <w:b/>
                              </w:rPr>
                              <w:t xml:space="preserve">3. What evidence/data do I need to collect? </w:t>
                            </w:r>
                          </w:p>
                          <w:p w14:paraId="17ED711B" w14:textId="77777777" w:rsidR="00493432" w:rsidRPr="00493432" w:rsidRDefault="00493432" w:rsidP="00EB7AF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7CE0EF5" w14:textId="104694F3" w:rsidR="00493432" w:rsidRDefault="00493432" w:rsidP="00EB7AF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05258E">
                              <w:t>Qualitative</w:t>
                            </w:r>
                            <w:r>
                              <w:t>?</w:t>
                            </w:r>
                          </w:p>
                          <w:p w14:paraId="145273FD" w14:textId="7ECCD9CF" w:rsidR="00493432" w:rsidRDefault="00493432" w:rsidP="00EB7AF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Q</w:t>
                            </w:r>
                            <w:r w:rsidRPr="0005258E">
                              <w:t>ua</w:t>
                            </w:r>
                            <w:r>
                              <w:t>ntitative?</w:t>
                            </w:r>
                          </w:p>
                          <w:p w14:paraId="060CCD14" w14:textId="23FF32A4" w:rsidR="00493432" w:rsidRDefault="00493432" w:rsidP="00EB7AF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Both?</w:t>
                            </w:r>
                          </w:p>
                          <w:p w14:paraId="239285AC" w14:textId="77777777" w:rsidR="00493432" w:rsidRDefault="00493432" w:rsidP="000C3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71EDAB2" w14:textId="77777777" w:rsidR="00493432" w:rsidRPr="003B2DA2" w:rsidRDefault="00493432" w:rsidP="000C3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0;margin-top:8.8pt;width:481.85pt;height:7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" fillcolor="white [3201]" strokeweight=".5pt">
                <v:shadow on="t" opacity="28180f" mv:blur="50800f" origin="-.5,-.5" offset="26941emu,26941emu"/>
                <v:path arrowok="t"/>
                <v:textbox>
                  <w:txbxContent>
                    <w:p w14:paraId="2F0BCA82" w14:textId="77777777" w:rsidR="00493432" w:rsidRPr="00EB7AF2" w:rsidRDefault="00493432" w:rsidP="00EB7AF2">
                      <w:pPr>
                        <w:rPr>
                          <w:b/>
                        </w:rPr>
                      </w:pPr>
                      <w:r w:rsidRPr="00EB7AF2">
                        <w:rPr>
                          <w:b/>
                        </w:rPr>
                        <w:t xml:space="preserve">3. What evidence/data do I need to collect? </w:t>
                      </w:r>
                    </w:p>
                    <w:p w14:paraId="17ED711B" w14:textId="77777777" w:rsidR="00493432" w:rsidRPr="00493432" w:rsidRDefault="00493432" w:rsidP="00EB7AF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7CE0EF5" w14:textId="104694F3" w:rsidR="00493432" w:rsidRDefault="00493432" w:rsidP="00EB7AF2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05258E">
                        <w:t>Qualitative</w:t>
                      </w:r>
                      <w:r>
                        <w:t>?</w:t>
                      </w:r>
                    </w:p>
                    <w:p w14:paraId="145273FD" w14:textId="7ECCD9CF" w:rsidR="00493432" w:rsidRDefault="00493432" w:rsidP="00EB7AF2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Q</w:t>
                      </w:r>
                      <w:r w:rsidRPr="0005258E">
                        <w:t>ua</w:t>
                      </w:r>
                      <w:r>
                        <w:t>ntitative?</w:t>
                      </w:r>
                    </w:p>
                    <w:p w14:paraId="060CCD14" w14:textId="23FF32A4" w:rsidR="00493432" w:rsidRDefault="00493432" w:rsidP="00EB7AF2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Both?</w:t>
                      </w:r>
                    </w:p>
                    <w:p w14:paraId="239285AC" w14:textId="77777777" w:rsidR="00493432" w:rsidRDefault="00493432" w:rsidP="000C3C0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71EDAB2" w14:textId="77777777" w:rsidR="00493432" w:rsidRPr="003B2DA2" w:rsidRDefault="00493432" w:rsidP="000C3C0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1B27E3" w14:textId="348C42A1" w:rsidR="000C3C02" w:rsidRDefault="000C3C02" w:rsidP="00122332">
      <w:pPr>
        <w:rPr>
          <w:rFonts w:ascii="Calibri" w:hAnsi="Calibri" w:cs="Times New Roman"/>
          <w:lang w:val="en-GB"/>
        </w:rPr>
      </w:pPr>
    </w:p>
    <w:p w14:paraId="36D5EF88" w14:textId="3466E75C" w:rsidR="000C3C02" w:rsidRDefault="000C3C02" w:rsidP="00122332">
      <w:pPr>
        <w:rPr>
          <w:rFonts w:ascii="Calibri" w:hAnsi="Calibri" w:cs="Times New Roman"/>
          <w:lang w:val="en-GB"/>
        </w:rPr>
      </w:pPr>
    </w:p>
    <w:p w14:paraId="4852F37F" w14:textId="41490527" w:rsidR="000C3C02" w:rsidRDefault="000C3C02" w:rsidP="00122332">
      <w:pPr>
        <w:rPr>
          <w:rFonts w:ascii="Calibri" w:hAnsi="Calibri" w:cs="Times New Roman"/>
          <w:lang w:val="en-GB"/>
        </w:rPr>
      </w:pPr>
    </w:p>
    <w:p w14:paraId="315426BB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045E9460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3B6EE272" w14:textId="3000A154" w:rsidR="000C3C02" w:rsidRDefault="00493432" w:rsidP="00122332">
      <w:pPr>
        <w:rPr>
          <w:rFonts w:ascii="Calibri" w:hAnsi="Calibri" w:cs="Times New Roman"/>
          <w:lang w:val="en-GB"/>
        </w:rPr>
      </w:pPr>
      <w:r>
        <w:rPr>
          <w:rFonts w:ascii="Wingdings" w:hAnsi="Wingdings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09B67" wp14:editId="08E3B8EB">
                <wp:simplePos x="0" y="0"/>
                <wp:positionH relativeFrom="column">
                  <wp:posOffset>0</wp:posOffset>
                </wp:positionH>
                <wp:positionV relativeFrom="paragraph">
                  <wp:posOffset>137795</wp:posOffset>
                </wp:positionV>
                <wp:extent cx="6119495" cy="1043305"/>
                <wp:effectExtent l="25400" t="25400" r="128905" b="12509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1043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6B613" w14:textId="77777777" w:rsidR="00493432" w:rsidRPr="00493432" w:rsidRDefault="00493432" w:rsidP="00493432">
                            <w:pPr>
                              <w:rPr>
                                <w:b/>
                              </w:rPr>
                            </w:pPr>
                            <w:r w:rsidRPr="00493432">
                              <w:rPr>
                                <w:b/>
                              </w:rPr>
                              <w:t>4. Who do I need to collect this evidence/data from?</w:t>
                            </w:r>
                          </w:p>
                          <w:p w14:paraId="085C0923" w14:textId="4B25E172" w:rsidR="00493432" w:rsidRPr="00493432" w:rsidRDefault="00493432" w:rsidP="000C3C0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1CE45CC" w14:textId="77777777" w:rsidR="00493432" w:rsidRDefault="00493432" w:rsidP="0049343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Pupils?</w:t>
                            </w:r>
                          </w:p>
                          <w:p w14:paraId="015868B9" w14:textId="77777777" w:rsidR="00493432" w:rsidRDefault="00493432" w:rsidP="0049343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Staff?</w:t>
                            </w:r>
                          </w:p>
                          <w:p w14:paraId="37B62ADE" w14:textId="77777777" w:rsidR="00493432" w:rsidRDefault="00493432" w:rsidP="0049343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Parents?</w:t>
                            </w:r>
                          </w:p>
                          <w:p w14:paraId="25434C2E" w14:textId="77777777" w:rsidR="00493432" w:rsidRPr="001421B0" w:rsidRDefault="00493432" w:rsidP="000C3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0;margin-top:10.85pt;width:481.85pt;height:8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" fillcolor="white [3201]" strokeweight=".5pt">
                <v:shadow on="t" opacity="28180f" mv:blur="50800f" origin="-.5,-.5" offset="26941emu,26941emu"/>
                <v:path arrowok="t"/>
                <v:textbox>
                  <w:txbxContent>
                    <w:p w14:paraId="0746B613" w14:textId="77777777" w:rsidR="00493432" w:rsidRPr="00493432" w:rsidRDefault="00493432" w:rsidP="00493432">
                      <w:pPr>
                        <w:rPr>
                          <w:b/>
                        </w:rPr>
                      </w:pPr>
                      <w:r w:rsidRPr="00493432">
                        <w:rPr>
                          <w:b/>
                        </w:rPr>
                        <w:t>4. Who do I need to collect this evidence/data from?</w:t>
                      </w:r>
                    </w:p>
                    <w:p w14:paraId="085C0923" w14:textId="4B25E172" w:rsidR="00493432" w:rsidRPr="00493432" w:rsidRDefault="00493432" w:rsidP="000C3C02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1CE45CC" w14:textId="77777777" w:rsidR="00493432" w:rsidRDefault="00493432" w:rsidP="00493432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Pupils?</w:t>
                      </w:r>
                    </w:p>
                    <w:p w14:paraId="015868B9" w14:textId="77777777" w:rsidR="00493432" w:rsidRDefault="00493432" w:rsidP="00493432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Staff?</w:t>
                      </w:r>
                    </w:p>
                    <w:p w14:paraId="37B62ADE" w14:textId="77777777" w:rsidR="00493432" w:rsidRDefault="00493432" w:rsidP="00493432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Parents?</w:t>
                      </w:r>
                    </w:p>
                    <w:p w14:paraId="25434C2E" w14:textId="77777777" w:rsidR="00493432" w:rsidRPr="001421B0" w:rsidRDefault="00493432" w:rsidP="000C3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F1F267" w14:textId="105BE22D" w:rsidR="000C3C02" w:rsidRDefault="000C3C02" w:rsidP="00122332">
      <w:pPr>
        <w:rPr>
          <w:rFonts w:ascii="Calibri" w:hAnsi="Calibri" w:cs="Times New Roman"/>
          <w:lang w:val="en-GB"/>
        </w:rPr>
      </w:pPr>
    </w:p>
    <w:p w14:paraId="07ED1BBC" w14:textId="3FFAE4A7" w:rsidR="000C3C02" w:rsidRDefault="000C3C02" w:rsidP="00122332">
      <w:pPr>
        <w:rPr>
          <w:rFonts w:ascii="Calibri" w:hAnsi="Calibri" w:cs="Times New Roman"/>
          <w:lang w:val="en-GB"/>
        </w:rPr>
      </w:pPr>
    </w:p>
    <w:p w14:paraId="2E4DA542" w14:textId="4EC35695" w:rsidR="000C3C02" w:rsidRDefault="000C3C02" w:rsidP="00122332">
      <w:pPr>
        <w:rPr>
          <w:rFonts w:ascii="Calibri" w:hAnsi="Calibri" w:cs="Times New Roman"/>
          <w:lang w:val="en-GB"/>
        </w:rPr>
      </w:pPr>
    </w:p>
    <w:p w14:paraId="73C9A406" w14:textId="0D564766" w:rsidR="000C3C02" w:rsidRDefault="000C3C02" w:rsidP="00122332">
      <w:pPr>
        <w:rPr>
          <w:rFonts w:ascii="Calibri" w:hAnsi="Calibri" w:cs="Times New Roman"/>
          <w:lang w:val="en-GB"/>
        </w:rPr>
      </w:pPr>
    </w:p>
    <w:p w14:paraId="19A66C39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20928BDE" w14:textId="6ADD780D" w:rsidR="000C3C02" w:rsidRDefault="000C3C02" w:rsidP="00122332">
      <w:pPr>
        <w:rPr>
          <w:rFonts w:ascii="Calibri" w:hAnsi="Calibri" w:cs="Times New Roman"/>
          <w:lang w:val="en-GB"/>
        </w:rPr>
      </w:pPr>
    </w:p>
    <w:p w14:paraId="310C903A" w14:textId="4D538468" w:rsidR="000C3C02" w:rsidRDefault="001008D8" w:rsidP="00122332">
      <w:pPr>
        <w:rPr>
          <w:rFonts w:ascii="Calibri" w:hAnsi="Calibri" w:cs="Times New Roman"/>
          <w:lang w:val="en-GB"/>
        </w:rPr>
      </w:pPr>
      <w:r>
        <w:rPr>
          <w:rFonts w:ascii="Wingdings" w:hAnsi="Wingdings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71852D" wp14:editId="10493E37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6119495" cy="826330"/>
                <wp:effectExtent l="25400" t="25400" r="128905" b="1390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826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624BF" w14:textId="7D2BCC8D" w:rsidR="00493432" w:rsidRPr="00493432" w:rsidRDefault="00493432" w:rsidP="00493432">
                            <w:pPr>
                              <w:rPr>
                                <w:b/>
                              </w:rPr>
                            </w:pPr>
                            <w:r w:rsidRPr="00493432">
                              <w:rPr>
                                <w:b/>
                              </w:rPr>
                              <w:t xml:space="preserve">5. Will I need to benchmark </w:t>
                            </w:r>
                            <w:r w:rsidR="001008D8">
                              <w:rPr>
                                <w:b/>
                              </w:rPr>
                              <w:t>(</w:t>
                            </w:r>
                            <w:r w:rsidRPr="00493432">
                              <w:rPr>
                                <w:b/>
                              </w:rPr>
                              <w:t>i.e. is there any pre-residential data I should use/collect</w:t>
                            </w:r>
                            <w:r w:rsidR="001008D8">
                              <w:rPr>
                                <w:b/>
                              </w:rPr>
                              <w:t>)</w:t>
                            </w:r>
                            <w:r w:rsidRPr="00493432">
                              <w:rPr>
                                <w:b/>
                              </w:rPr>
                              <w:t>?</w:t>
                            </w:r>
                          </w:p>
                          <w:p w14:paraId="4BE19FDD" w14:textId="77777777" w:rsidR="00493432" w:rsidRPr="001421B0" w:rsidRDefault="00493432" w:rsidP="004934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0;margin-top:1.15pt;width:481.85pt;height:6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" fillcolor="white [3201]" strokeweight=".5pt">
                <v:shadow on="t" opacity="28180f" mv:blur="50800f" origin="-.5,-.5" offset="26941emu,26941emu"/>
                <v:path arrowok="t"/>
                <v:textbox>
                  <w:txbxContent>
                    <w:p w14:paraId="14C624BF" w14:textId="7D2BCC8D" w:rsidR="00493432" w:rsidRPr="00493432" w:rsidRDefault="00493432" w:rsidP="00493432">
                      <w:pPr>
                        <w:rPr>
                          <w:b/>
                        </w:rPr>
                      </w:pPr>
                      <w:r w:rsidRPr="00493432">
                        <w:rPr>
                          <w:b/>
                        </w:rPr>
                        <w:t xml:space="preserve">5. Will I need to benchmark </w:t>
                      </w:r>
                      <w:r w:rsidR="001008D8">
                        <w:rPr>
                          <w:b/>
                        </w:rPr>
                        <w:t>(</w:t>
                      </w:r>
                      <w:r w:rsidRPr="00493432">
                        <w:rPr>
                          <w:b/>
                        </w:rPr>
                        <w:t>i.e. is there any pre-residential data I should use/collect</w:t>
                      </w:r>
                      <w:r w:rsidR="001008D8">
                        <w:rPr>
                          <w:b/>
                        </w:rPr>
                        <w:t>)</w:t>
                      </w:r>
                      <w:r w:rsidRPr="00493432">
                        <w:rPr>
                          <w:b/>
                        </w:rPr>
                        <w:t>?</w:t>
                      </w:r>
                    </w:p>
                    <w:p w14:paraId="4BE19FDD" w14:textId="77777777" w:rsidR="00493432" w:rsidRPr="001421B0" w:rsidRDefault="00493432" w:rsidP="0049343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05CCF9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5B95465F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08B98328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4FE94470" w14:textId="56FFEB14" w:rsidR="000C3C02" w:rsidRDefault="000C3C02" w:rsidP="00122332">
      <w:pPr>
        <w:rPr>
          <w:rFonts w:ascii="Calibri" w:hAnsi="Calibri" w:cs="Times New Roman"/>
          <w:lang w:val="en-GB"/>
        </w:rPr>
      </w:pPr>
    </w:p>
    <w:p w14:paraId="42F34B4A" w14:textId="7F273460" w:rsidR="000C3C02" w:rsidRDefault="001008D8" w:rsidP="00122332">
      <w:pPr>
        <w:rPr>
          <w:rFonts w:ascii="Calibri" w:hAnsi="Calibri" w:cs="Times New Roman"/>
          <w:lang w:val="en-GB"/>
        </w:rPr>
      </w:pPr>
      <w:r>
        <w:rPr>
          <w:rFonts w:ascii="Wingdings" w:hAnsi="Wingdings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69BDFA" wp14:editId="4EB532AB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119495" cy="1222570"/>
                <wp:effectExtent l="25400" t="25400" r="128905" b="1238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1222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94E8E" w14:textId="77777777" w:rsidR="00493432" w:rsidRPr="00493432" w:rsidRDefault="00493432" w:rsidP="00493432">
                            <w:pPr>
                              <w:rPr>
                                <w:b/>
                              </w:rPr>
                            </w:pPr>
                            <w:r w:rsidRPr="00493432">
                              <w:rPr>
                                <w:b/>
                              </w:rPr>
                              <w:t>6. What methodology should I use?</w:t>
                            </w:r>
                          </w:p>
                          <w:p w14:paraId="6E0783A3" w14:textId="77777777" w:rsidR="00493432" w:rsidRPr="000957C6" w:rsidRDefault="00493432" w:rsidP="0049343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51ED31" w14:textId="1E3D3C19" w:rsidR="00493432" w:rsidRDefault="00493432" w:rsidP="0049343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Surveys? </w:t>
                            </w:r>
                            <w:r w:rsidRPr="0005258E">
                              <w:t>Online or paper (or both)</w:t>
                            </w:r>
                            <w:r>
                              <w:t>?  ____________________</w:t>
                            </w:r>
                          </w:p>
                          <w:p w14:paraId="2F0536B6" w14:textId="77777777" w:rsidR="00493432" w:rsidRDefault="00493432" w:rsidP="0049343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Focus groups?</w:t>
                            </w:r>
                          </w:p>
                          <w:p w14:paraId="7610A9A6" w14:textId="77777777" w:rsidR="00493432" w:rsidRPr="0005258E" w:rsidRDefault="00493432" w:rsidP="0049343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 w:rsidRPr="0005258E">
                              <w:t>Participant observation</w:t>
                            </w:r>
                            <w:r>
                              <w:t>?</w:t>
                            </w:r>
                            <w:r w:rsidRPr="0005258E">
                              <w:t xml:space="preserve"> </w:t>
                            </w:r>
                          </w:p>
                          <w:p w14:paraId="784934B8" w14:textId="0AD36258" w:rsidR="00493432" w:rsidRDefault="00493432" w:rsidP="0049343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Other? </w:t>
                            </w:r>
                            <w:r w:rsidR="000957C6">
                              <w:t>____________________________________________</w:t>
                            </w:r>
                          </w:p>
                          <w:p w14:paraId="5898F4EA" w14:textId="77777777" w:rsidR="00493432" w:rsidRPr="001421B0" w:rsidRDefault="00493432" w:rsidP="004934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0;margin-top:7.2pt;width:481.85pt;height:9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" fillcolor="white [3201]" strokeweight=".5pt">
                <v:shadow on="t" opacity="28180f" mv:blur="50800f" origin="-.5,-.5" offset="26941emu,26941emu"/>
                <v:path arrowok="t"/>
                <v:textbox>
                  <w:txbxContent>
                    <w:p w14:paraId="66B94E8E" w14:textId="77777777" w:rsidR="00493432" w:rsidRPr="00493432" w:rsidRDefault="00493432" w:rsidP="00493432">
                      <w:pPr>
                        <w:rPr>
                          <w:b/>
                        </w:rPr>
                      </w:pPr>
                      <w:r w:rsidRPr="00493432">
                        <w:rPr>
                          <w:b/>
                        </w:rPr>
                        <w:t>6. What methodology should I use?</w:t>
                      </w:r>
                    </w:p>
                    <w:p w14:paraId="6E0783A3" w14:textId="77777777" w:rsidR="00493432" w:rsidRPr="000957C6" w:rsidRDefault="00493432" w:rsidP="0049343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151ED31" w14:textId="1E3D3C19" w:rsidR="00493432" w:rsidRDefault="00493432" w:rsidP="00493432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Surveys? </w:t>
                      </w:r>
                      <w:r w:rsidRPr="0005258E">
                        <w:t>Online or paper (or both)</w:t>
                      </w:r>
                      <w:r>
                        <w:t>?  ____________________</w:t>
                      </w:r>
                    </w:p>
                    <w:p w14:paraId="2F0536B6" w14:textId="77777777" w:rsidR="00493432" w:rsidRDefault="00493432" w:rsidP="00493432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Focus groups?</w:t>
                      </w:r>
                    </w:p>
                    <w:p w14:paraId="7610A9A6" w14:textId="77777777" w:rsidR="00493432" w:rsidRPr="0005258E" w:rsidRDefault="00493432" w:rsidP="00493432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 w:rsidRPr="0005258E">
                        <w:t>Participant observation</w:t>
                      </w:r>
                      <w:r>
                        <w:t>?</w:t>
                      </w:r>
                      <w:r w:rsidRPr="0005258E">
                        <w:t xml:space="preserve"> </w:t>
                      </w:r>
                    </w:p>
                    <w:p w14:paraId="784934B8" w14:textId="0AD36258" w:rsidR="00493432" w:rsidRDefault="00493432" w:rsidP="00493432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Other? </w:t>
                      </w:r>
                      <w:r w:rsidR="000957C6">
                        <w:t>____________________________________________</w:t>
                      </w:r>
                    </w:p>
                    <w:p w14:paraId="5898F4EA" w14:textId="77777777" w:rsidR="00493432" w:rsidRPr="001421B0" w:rsidRDefault="00493432" w:rsidP="0049343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9C1E1E" w14:textId="07706D8B" w:rsidR="000C3C02" w:rsidRDefault="000C3C02" w:rsidP="00122332">
      <w:pPr>
        <w:rPr>
          <w:rFonts w:ascii="Calibri" w:hAnsi="Calibri" w:cs="Times New Roman"/>
          <w:lang w:val="en-GB"/>
        </w:rPr>
      </w:pPr>
    </w:p>
    <w:p w14:paraId="223C1C46" w14:textId="34FA9997" w:rsidR="000C3C02" w:rsidRDefault="000C3C02" w:rsidP="00122332">
      <w:pPr>
        <w:rPr>
          <w:rFonts w:ascii="Calibri" w:hAnsi="Calibri" w:cs="Times New Roman"/>
          <w:lang w:val="en-GB"/>
        </w:rPr>
      </w:pPr>
    </w:p>
    <w:p w14:paraId="771565D2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0AF01291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37050018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55E17421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453106E8" w14:textId="03071066" w:rsidR="000C3C02" w:rsidRDefault="001008D8" w:rsidP="00122332">
      <w:pPr>
        <w:rPr>
          <w:rFonts w:ascii="Calibri" w:hAnsi="Calibri" w:cs="Times New Roman"/>
          <w:lang w:val="en-GB"/>
        </w:rPr>
      </w:pPr>
      <w:r>
        <w:rPr>
          <w:rFonts w:ascii="Wingdings" w:hAnsi="Wingdings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F8CFC9" wp14:editId="410CDE10">
                <wp:simplePos x="0" y="0"/>
                <wp:positionH relativeFrom="column">
                  <wp:posOffset>0</wp:posOffset>
                </wp:positionH>
                <wp:positionV relativeFrom="paragraph">
                  <wp:posOffset>160655</wp:posOffset>
                </wp:positionV>
                <wp:extent cx="6119495" cy="792480"/>
                <wp:effectExtent l="25400" t="25400" r="128905" b="12192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792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67EA4" w14:textId="77777777" w:rsidR="001008D8" w:rsidRPr="001008D8" w:rsidRDefault="001008D8" w:rsidP="001008D8">
                            <w:pPr>
                              <w:rPr>
                                <w:b/>
                              </w:rPr>
                            </w:pPr>
                            <w:r w:rsidRPr="001008D8">
                              <w:rPr>
                                <w:b/>
                              </w:rPr>
                              <w:t>7. What quantitative data could I use/collect?</w:t>
                            </w:r>
                          </w:p>
                          <w:p w14:paraId="586A01BC" w14:textId="77777777" w:rsidR="000957C6" w:rsidRPr="000957C6" w:rsidRDefault="000957C6" w:rsidP="000957C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2CAD2DD" w14:textId="77777777" w:rsidR="000957C6" w:rsidRPr="001421B0" w:rsidRDefault="000957C6" w:rsidP="000957C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0;margin-top:12.65pt;width:481.85pt;height:6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" fillcolor="white [3201]" strokeweight=".5pt">
                <v:shadow on="t" opacity="28180f" mv:blur="50800f" origin="-.5,-.5" offset="26941emu,26941emu"/>
                <v:path arrowok="t"/>
                <v:textbox>
                  <w:txbxContent>
                    <w:p w14:paraId="38267EA4" w14:textId="77777777" w:rsidR="001008D8" w:rsidRPr="001008D8" w:rsidRDefault="001008D8" w:rsidP="001008D8">
                      <w:pPr>
                        <w:rPr>
                          <w:b/>
                        </w:rPr>
                      </w:pPr>
                      <w:r w:rsidRPr="001008D8">
                        <w:rPr>
                          <w:b/>
                        </w:rPr>
                        <w:t>7. What quantitative data could I use/collect?</w:t>
                      </w:r>
                    </w:p>
                    <w:p w14:paraId="586A01BC" w14:textId="77777777" w:rsidR="000957C6" w:rsidRPr="000957C6" w:rsidRDefault="000957C6" w:rsidP="000957C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2CAD2DD" w14:textId="77777777" w:rsidR="000957C6" w:rsidRPr="001421B0" w:rsidRDefault="000957C6" w:rsidP="000957C6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E2C1DC" w14:textId="7A64AB28" w:rsidR="000C3C02" w:rsidRDefault="000C3C02" w:rsidP="00122332">
      <w:pPr>
        <w:rPr>
          <w:rFonts w:ascii="Calibri" w:hAnsi="Calibri" w:cs="Times New Roman"/>
          <w:lang w:val="en-GB"/>
        </w:rPr>
      </w:pPr>
    </w:p>
    <w:p w14:paraId="0A33C4A8" w14:textId="68BE1D31" w:rsidR="000C3C02" w:rsidRDefault="000C3C02" w:rsidP="00122332">
      <w:pPr>
        <w:rPr>
          <w:rFonts w:ascii="Calibri" w:hAnsi="Calibri" w:cs="Times New Roman"/>
          <w:lang w:val="en-GB"/>
        </w:rPr>
      </w:pPr>
    </w:p>
    <w:p w14:paraId="7F0C0930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0BC9846E" w14:textId="77777777" w:rsidR="000C3C02" w:rsidRDefault="000C3C02" w:rsidP="00122332">
      <w:pPr>
        <w:rPr>
          <w:rFonts w:ascii="Calibri" w:hAnsi="Calibri" w:cs="Times New Roman"/>
          <w:lang w:val="en-GB"/>
        </w:rPr>
      </w:pPr>
    </w:p>
    <w:p w14:paraId="4CEA2B87" w14:textId="7C26FE39" w:rsidR="000C3C02" w:rsidRDefault="001008D8" w:rsidP="00122332">
      <w:pPr>
        <w:rPr>
          <w:rFonts w:ascii="Calibri" w:hAnsi="Calibri" w:cs="Times New Roman"/>
          <w:lang w:val="en-GB"/>
        </w:rPr>
      </w:pPr>
      <w:r>
        <w:rPr>
          <w:rFonts w:ascii="Wingdings" w:hAnsi="Wingdings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6DF10D" wp14:editId="7EF3BDE0">
                <wp:simplePos x="0" y="0"/>
                <wp:positionH relativeFrom="column">
                  <wp:posOffset>0</wp:posOffset>
                </wp:positionH>
                <wp:positionV relativeFrom="paragraph">
                  <wp:posOffset>144780</wp:posOffset>
                </wp:positionV>
                <wp:extent cx="6119495" cy="1007110"/>
                <wp:effectExtent l="25400" t="25400" r="128905" b="135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1007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4E50C" w14:textId="77777777" w:rsidR="001008D8" w:rsidRPr="001008D8" w:rsidRDefault="001008D8" w:rsidP="001008D8">
                            <w:pPr>
                              <w:rPr>
                                <w:b/>
                              </w:rPr>
                            </w:pPr>
                            <w:r w:rsidRPr="001008D8">
                              <w:rPr>
                                <w:b/>
                              </w:rPr>
                              <w:t>8. How might I use this evaluation evidence?</w:t>
                            </w:r>
                          </w:p>
                          <w:p w14:paraId="3EFC47DF" w14:textId="77777777" w:rsidR="001008D8" w:rsidRPr="001008D8" w:rsidRDefault="001008D8" w:rsidP="001008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F5E1E02" w14:textId="4439D0C5" w:rsidR="001008D8" w:rsidRPr="001008D8" w:rsidRDefault="001008D8" w:rsidP="001008D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        </w:t>
                            </w:r>
                            <w:r w:rsidRPr="001008D8">
                              <w:t>4.</w:t>
                            </w:r>
                          </w:p>
                          <w:p w14:paraId="409CC70E" w14:textId="790AFBD7" w:rsidR="001008D8" w:rsidRPr="001008D8" w:rsidRDefault="001008D8" w:rsidP="001008D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        </w:t>
                            </w:r>
                            <w:r w:rsidRPr="001008D8">
                              <w:t>5.</w:t>
                            </w:r>
                          </w:p>
                          <w:p w14:paraId="1F28B798" w14:textId="14534033" w:rsidR="001008D8" w:rsidRPr="001008D8" w:rsidRDefault="001008D8" w:rsidP="001008D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</w:p>
                          <w:p w14:paraId="6A201319" w14:textId="68D92921" w:rsidR="001008D8" w:rsidRDefault="001008D8" w:rsidP="001008D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008D8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32A1AE4" w14:textId="11568E46" w:rsidR="001008D8" w:rsidRPr="001008D8" w:rsidRDefault="001008D8" w:rsidP="001008D8">
                            <w:pPr>
                              <w:ind w:left="7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3.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margin-left:0;margin-top:11.4pt;width:481.85pt;height:79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" fillcolor="white [3201]" strokeweight=".5pt">
                <v:shadow on="t" opacity="28180f" mv:blur="50800f" origin="-.5,-.5" offset="26941emu,26941emu"/>
                <v:path arrowok="t"/>
                <v:textbox>
                  <w:txbxContent>
                    <w:p w14:paraId="6964E50C" w14:textId="77777777" w:rsidR="001008D8" w:rsidRPr="001008D8" w:rsidRDefault="001008D8" w:rsidP="001008D8">
                      <w:pPr>
                        <w:rPr>
                          <w:b/>
                        </w:rPr>
                      </w:pPr>
                      <w:r w:rsidRPr="001008D8">
                        <w:rPr>
                          <w:b/>
                        </w:rPr>
                        <w:t>8. How might I use this evaluation evidence?</w:t>
                      </w:r>
                    </w:p>
                    <w:p w14:paraId="3EFC47DF" w14:textId="77777777" w:rsidR="001008D8" w:rsidRPr="001008D8" w:rsidRDefault="001008D8" w:rsidP="001008D8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F5E1E02" w14:textId="4439D0C5" w:rsidR="001008D8" w:rsidRPr="001008D8" w:rsidRDefault="001008D8" w:rsidP="001008D8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 xml:space="preserve">        </w:t>
                      </w:r>
                      <w:r w:rsidRPr="001008D8">
                        <w:t>4.</w:t>
                      </w:r>
                    </w:p>
                    <w:p w14:paraId="409CC70E" w14:textId="790AFBD7" w:rsidR="001008D8" w:rsidRPr="001008D8" w:rsidRDefault="001008D8" w:rsidP="001008D8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 xml:space="preserve">        </w:t>
                      </w:r>
                      <w:r w:rsidRPr="001008D8">
                        <w:t>5.</w:t>
                      </w:r>
                    </w:p>
                    <w:p w14:paraId="1F28B798" w14:textId="14534033" w:rsidR="001008D8" w:rsidRPr="001008D8" w:rsidRDefault="001008D8" w:rsidP="001008D8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</w:p>
                    <w:p w14:paraId="6A201319" w14:textId="68D92921" w:rsidR="001008D8" w:rsidRDefault="001008D8" w:rsidP="001008D8">
                      <w:pPr>
                        <w:rPr>
                          <w:sz w:val="22"/>
                          <w:szCs w:val="22"/>
                        </w:rPr>
                      </w:pPr>
                      <w:r w:rsidRPr="001008D8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532A1AE4" w14:textId="11568E46" w:rsidR="001008D8" w:rsidRPr="001008D8" w:rsidRDefault="001008D8" w:rsidP="001008D8">
                      <w:pPr>
                        <w:ind w:left="72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3. </w:t>
                      </w:r>
                    </w:p>
                  </w:txbxContent>
                </v:textbox>
              </v:shape>
            </w:pict>
          </mc:Fallback>
        </mc:AlternateContent>
      </w:r>
    </w:p>
    <w:p w14:paraId="4E94C364" w14:textId="28AFD264" w:rsidR="000C3C02" w:rsidRDefault="000C3C02" w:rsidP="00122332">
      <w:pPr>
        <w:rPr>
          <w:rFonts w:ascii="Calibri" w:hAnsi="Calibri" w:cs="Times New Roman"/>
          <w:lang w:val="en-GB"/>
        </w:rPr>
      </w:pPr>
    </w:p>
    <w:p w14:paraId="3C18BC01" w14:textId="16B97752" w:rsidR="000C3C02" w:rsidRDefault="000C3C02" w:rsidP="00122332">
      <w:pPr>
        <w:rPr>
          <w:rFonts w:ascii="Calibri" w:hAnsi="Calibri" w:cs="Times New Roman"/>
          <w:lang w:val="en-GB"/>
        </w:rPr>
      </w:pPr>
    </w:p>
    <w:p w14:paraId="1BF142B0" w14:textId="007261CC" w:rsidR="000C3C02" w:rsidRDefault="000C3C02" w:rsidP="00122332">
      <w:pPr>
        <w:rPr>
          <w:rFonts w:ascii="Calibri" w:hAnsi="Calibri" w:cs="Times New Roman"/>
          <w:lang w:val="en-GB"/>
        </w:rPr>
      </w:pPr>
    </w:p>
    <w:p w14:paraId="119828FD" w14:textId="77777777" w:rsidR="000C3C02" w:rsidRPr="002E4A75" w:rsidRDefault="000C3C02" w:rsidP="00122332">
      <w:pPr>
        <w:rPr>
          <w:rFonts w:ascii="Calibri" w:hAnsi="Calibri" w:cs="Times New Roman"/>
          <w:lang w:val="en-GB"/>
        </w:rPr>
      </w:pPr>
    </w:p>
    <w:sectPr w:rsidR="000C3C02" w:rsidRPr="002E4A75" w:rsidSect="00122332">
      <w:headerReference w:type="default" r:id="rId9"/>
      <w:footerReference w:type="even" r:id="rId10"/>
      <w:footerReference w:type="default" r:id="rId11"/>
      <w:pgSz w:w="11900" w:h="16840"/>
      <w:pgMar w:top="1418" w:right="1134" w:bottom="1134" w:left="1134" w:header="142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6B501" w14:textId="77777777" w:rsidR="00493432" w:rsidRDefault="00493432" w:rsidP="004E1894">
      <w:r>
        <w:separator/>
      </w:r>
    </w:p>
  </w:endnote>
  <w:endnote w:type="continuationSeparator" w:id="0">
    <w:p w14:paraId="246FB015" w14:textId="77777777" w:rsidR="00493432" w:rsidRDefault="00493432" w:rsidP="004E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1099B" w14:textId="77777777" w:rsidR="00493432" w:rsidRDefault="00493432" w:rsidP="001223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FA68E1" w14:textId="77777777" w:rsidR="00493432" w:rsidRDefault="0049343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276C1" w14:textId="77777777" w:rsidR="00493432" w:rsidRDefault="00493432">
    <w:pPr>
      <w:pStyle w:val="Footer"/>
    </w:pPr>
    <w:r w:rsidRPr="004E1894">
      <w:rPr>
        <w:noProof/>
      </w:rPr>
      <w:drawing>
        <wp:anchor distT="0" distB="0" distL="114300" distR="114300" simplePos="0" relativeHeight="251661312" behindDoc="1" locked="0" layoutInCell="1" allowOverlap="1" wp14:anchorId="178333D7" wp14:editId="1F6888FD">
          <wp:simplePos x="0" y="0"/>
          <wp:positionH relativeFrom="column">
            <wp:posOffset>5257800</wp:posOffset>
          </wp:positionH>
          <wp:positionV relativeFrom="paragraph">
            <wp:posOffset>-62230</wp:posOffset>
          </wp:positionV>
          <wp:extent cx="1108710" cy="491490"/>
          <wp:effectExtent l="0" t="0" r="0" b="0"/>
          <wp:wrapNone/>
          <wp:docPr id="1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710" cy="49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AFF4B" w14:textId="77777777" w:rsidR="00493432" w:rsidRDefault="00493432" w:rsidP="004E1894">
      <w:r>
        <w:separator/>
      </w:r>
    </w:p>
  </w:footnote>
  <w:footnote w:type="continuationSeparator" w:id="0">
    <w:p w14:paraId="75416B44" w14:textId="77777777" w:rsidR="00493432" w:rsidRDefault="00493432" w:rsidP="004E18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209F7" w14:textId="77777777" w:rsidR="00493432" w:rsidRDefault="00493432" w:rsidP="005F3AAF">
    <w:pPr>
      <w:pStyle w:val="Header"/>
      <w:tabs>
        <w:tab w:val="clear" w:pos="8640"/>
        <w:tab w:val="right" w:pos="10065"/>
      </w:tabs>
      <w:ind w:right="-688" w:hanging="567"/>
    </w:pPr>
    <w:r w:rsidRPr="00122332">
      <w:rPr>
        <w:rFonts w:ascii="Arial" w:eastAsia="Times New Roman" w:hAnsi="Arial" w:cs="Times New Roman"/>
        <w:noProof/>
        <w:szCs w:val="24"/>
      </w:rPr>
      <w:drawing>
        <wp:anchor distT="0" distB="0" distL="114300" distR="114300" simplePos="0" relativeHeight="251660288" behindDoc="1" locked="0" layoutInCell="1" allowOverlap="1" wp14:anchorId="704F4789" wp14:editId="2C783D65">
          <wp:simplePos x="0" y="0"/>
          <wp:positionH relativeFrom="column">
            <wp:posOffset>-228600</wp:posOffset>
          </wp:positionH>
          <wp:positionV relativeFrom="paragraph">
            <wp:posOffset>90805</wp:posOffset>
          </wp:positionV>
          <wp:extent cx="683260" cy="683260"/>
          <wp:effectExtent l="0" t="0" r="2540" b="2540"/>
          <wp:wrapNone/>
          <wp:docPr id="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Times New Roman"/>
        <w:noProof/>
        <w:szCs w:val="24"/>
      </w:rPr>
      <w:drawing>
        <wp:anchor distT="0" distB="0" distL="114300" distR="114300" simplePos="0" relativeHeight="251662336" behindDoc="1" locked="0" layoutInCell="1" allowOverlap="1" wp14:anchorId="1BD81174" wp14:editId="4B2246BD">
          <wp:simplePos x="0" y="0"/>
          <wp:positionH relativeFrom="column">
            <wp:posOffset>-914400</wp:posOffset>
          </wp:positionH>
          <wp:positionV relativeFrom="paragraph">
            <wp:posOffset>1724660</wp:posOffset>
          </wp:positionV>
          <wp:extent cx="7929219" cy="7896860"/>
          <wp:effectExtent l="1346200" t="1346200" r="1342390" b="1374140"/>
          <wp:wrapNone/>
          <wp:docPr id="4" name="Picture 4" descr="Macintosh HD:Users:playlearninglife:Dropbox:Learning Away (1):2017-18 CPD materials:Brill Res B&amp;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laylearninglife:Dropbox:Learning Away (1):2017-18 CPD materials:Brill Res B&amp;W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prstClr val="black"/>
                      <a:prstClr val="white">
                        <a:tint val="45000"/>
                        <a:satMod val="400000"/>
                      </a:prstClr>
                    </a:duotone>
                    <a:alphaModFix amt="14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0014513">
                    <a:off x="0" y="0"/>
                    <a:ext cx="7929219" cy="789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0091F4" wp14:editId="19EC40EB">
              <wp:simplePos x="0" y="0"/>
              <wp:positionH relativeFrom="column">
                <wp:posOffset>0</wp:posOffset>
              </wp:positionH>
              <wp:positionV relativeFrom="paragraph">
                <wp:posOffset>219710</wp:posOffset>
              </wp:positionV>
              <wp:extent cx="6172200" cy="4572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B32CFC" w14:textId="52D2569E" w:rsidR="00493432" w:rsidRPr="005B104B" w:rsidRDefault="00493432" w:rsidP="00122332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eastAsia="Times New Roman" w:cs="Times New Roman"/>
                              <w:b/>
                              <w:noProof/>
                              <w:sz w:val="44"/>
                              <w:szCs w:val="44"/>
                            </w:rPr>
                            <w:t>Eight-Step Evaluation Planning Template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34" type="#_x0000_t202" style="position:absolute;margin-left:0;margin-top:17.3pt;width:486pt;height:3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" filled="f" stroked="f">
              <v:textbox>
                <w:txbxContent>
                  <w:p w14:paraId="4DB32CFC" w14:textId="52D2569E" w:rsidR="00493432" w:rsidRPr="005B104B" w:rsidRDefault="00493432" w:rsidP="00122332">
                    <w:pPr>
                      <w:jc w:val="center"/>
                      <w:rPr>
                        <w:sz w:val="44"/>
                        <w:szCs w:val="44"/>
                      </w:rPr>
                    </w:pPr>
                    <w:r>
                      <w:rPr>
                        <w:rFonts w:eastAsia="Times New Roman" w:cs="Times New Roman"/>
                        <w:b/>
                        <w:noProof/>
                        <w:sz w:val="44"/>
                        <w:szCs w:val="44"/>
                      </w:rPr>
                      <w:t>Eight-Step Evaluation Planning Template</w:t>
                    </w:r>
                  </w:p>
                </w:txbxContent>
              </v:textbox>
            </v:shape>
          </w:pict>
        </mc:Fallback>
      </mc:AlternateContent>
    </w:r>
    <w:r w:rsidRPr="004E1894">
      <w:rPr>
        <w:rFonts w:ascii="Arial" w:eastAsia="Times New Roman" w:hAnsi="Arial" w:cs="Times New Roman"/>
        <w:noProof/>
        <w:szCs w:val="24"/>
      </w:rPr>
      <w:t xml:space="preserve"> </w:t>
    </w:r>
    <w:r>
      <w:rPr>
        <w:rFonts w:ascii="Arial" w:eastAsia="Times New Roman" w:hAnsi="Arial" w:cs="Times New Roman"/>
        <w:noProof/>
        <w:szCs w:val="24"/>
      </w:rPr>
      <w:tab/>
    </w:r>
    <w:r>
      <w:rPr>
        <w:rFonts w:ascii="Arial" w:eastAsia="Times New Roman" w:hAnsi="Arial" w:cs="Times New Roman"/>
        <w:noProof/>
        <w:szCs w:val="24"/>
      </w:rPr>
      <w:tab/>
    </w:r>
    <w:r>
      <w:rPr>
        <w:rFonts w:ascii="Arial" w:eastAsia="Times New Roman" w:hAnsi="Arial" w:cs="Times New Roman"/>
        <w:noProof/>
        <w:szCs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45DC1"/>
    <w:multiLevelType w:val="multilevel"/>
    <w:tmpl w:val="F15C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3DA4"/>
    <w:multiLevelType w:val="hybridMultilevel"/>
    <w:tmpl w:val="A202C9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5255672"/>
    <w:multiLevelType w:val="hybridMultilevel"/>
    <w:tmpl w:val="29EC89A2"/>
    <w:lvl w:ilvl="0" w:tplc="F6BAC296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00623A"/>
    <w:multiLevelType w:val="hybridMultilevel"/>
    <w:tmpl w:val="3E944860"/>
    <w:lvl w:ilvl="0" w:tplc="F6BAC296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2966451"/>
    <w:multiLevelType w:val="hybridMultilevel"/>
    <w:tmpl w:val="6F9888DC"/>
    <w:lvl w:ilvl="0" w:tplc="F6BAC296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243987"/>
    <w:multiLevelType w:val="hybridMultilevel"/>
    <w:tmpl w:val="48D219EE"/>
    <w:lvl w:ilvl="0" w:tplc="F6BAC296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72129B"/>
    <w:multiLevelType w:val="hybridMultilevel"/>
    <w:tmpl w:val="022A6C96"/>
    <w:lvl w:ilvl="0" w:tplc="5126964A">
      <w:start w:val="1"/>
      <w:numFmt w:val="decimal"/>
      <w:lvlText w:val="%1."/>
      <w:lvlJc w:val="left"/>
      <w:pPr>
        <w:ind w:left="4320" w:hanging="3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02"/>
    <w:rsid w:val="00006037"/>
    <w:rsid w:val="00014283"/>
    <w:rsid w:val="000957C6"/>
    <w:rsid w:val="000C3C02"/>
    <w:rsid w:val="000C6CA7"/>
    <w:rsid w:val="001008D8"/>
    <w:rsid w:val="00122332"/>
    <w:rsid w:val="00185C40"/>
    <w:rsid w:val="00193957"/>
    <w:rsid w:val="001F2751"/>
    <w:rsid w:val="002049D1"/>
    <w:rsid w:val="002E4A75"/>
    <w:rsid w:val="00383F1B"/>
    <w:rsid w:val="003B5DBE"/>
    <w:rsid w:val="003E3325"/>
    <w:rsid w:val="00427393"/>
    <w:rsid w:val="00471622"/>
    <w:rsid w:val="00476558"/>
    <w:rsid w:val="00493432"/>
    <w:rsid w:val="004C4E4B"/>
    <w:rsid w:val="004E1894"/>
    <w:rsid w:val="00561A13"/>
    <w:rsid w:val="005A260E"/>
    <w:rsid w:val="005B104B"/>
    <w:rsid w:val="005C47D2"/>
    <w:rsid w:val="005F3AAF"/>
    <w:rsid w:val="00647839"/>
    <w:rsid w:val="006829F6"/>
    <w:rsid w:val="006872DE"/>
    <w:rsid w:val="006C2B11"/>
    <w:rsid w:val="006E6185"/>
    <w:rsid w:val="00716DE2"/>
    <w:rsid w:val="00744676"/>
    <w:rsid w:val="00753909"/>
    <w:rsid w:val="00760F8E"/>
    <w:rsid w:val="007617F0"/>
    <w:rsid w:val="008346B8"/>
    <w:rsid w:val="00880C20"/>
    <w:rsid w:val="008D489A"/>
    <w:rsid w:val="009867E1"/>
    <w:rsid w:val="009B4862"/>
    <w:rsid w:val="009F5015"/>
    <w:rsid w:val="00A00486"/>
    <w:rsid w:val="00A21A74"/>
    <w:rsid w:val="00AD3EC0"/>
    <w:rsid w:val="00B52F09"/>
    <w:rsid w:val="00B57942"/>
    <w:rsid w:val="00B923DF"/>
    <w:rsid w:val="00C3230F"/>
    <w:rsid w:val="00C52DEC"/>
    <w:rsid w:val="00C832FF"/>
    <w:rsid w:val="00D37E2A"/>
    <w:rsid w:val="00E3196B"/>
    <w:rsid w:val="00E37476"/>
    <w:rsid w:val="00E40991"/>
    <w:rsid w:val="00EB7AF2"/>
    <w:rsid w:val="00F00083"/>
    <w:rsid w:val="00F26A3A"/>
    <w:rsid w:val="00F356C0"/>
    <w:rsid w:val="00F713AF"/>
    <w:rsid w:val="00F718BD"/>
    <w:rsid w:val="00FB1B9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3F497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C02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4E1894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1894"/>
    <w:rPr>
      <w:rFonts w:ascii="Times" w:hAnsi="Times"/>
      <w:b/>
      <w:bCs/>
      <w:sz w:val="36"/>
      <w:szCs w:val="36"/>
      <w:lang w:val="en-GB"/>
    </w:rPr>
  </w:style>
  <w:style w:type="paragraph" w:styleId="NormalWeb">
    <w:name w:val="Normal (Web)"/>
    <w:basedOn w:val="Normal"/>
    <w:uiPriority w:val="99"/>
    <w:semiHidden/>
    <w:unhideWhenUsed/>
    <w:rsid w:val="004E1894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4E189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E189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1894"/>
    <w:pPr>
      <w:tabs>
        <w:tab w:val="center" w:pos="4320"/>
        <w:tab w:val="right" w:pos="864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E1894"/>
  </w:style>
  <w:style w:type="paragraph" w:styleId="Footer">
    <w:name w:val="footer"/>
    <w:basedOn w:val="Normal"/>
    <w:link w:val="FooterChar"/>
    <w:uiPriority w:val="99"/>
    <w:unhideWhenUsed/>
    <w:rsid w:val="004E1894"/>
    <w:pPr>
      <w:tabs>
        <w:tab w:val="center" w:pos="4320"/>
        <w:tab w:val="right" w:pos="864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E1894"/>
  </w:style>
  <w:style w:type="paragraph" w:styleId="BalloonText">
    <w:name w:val="Balloon Text"/>
    <w:basedOn w:val="Normal"/>
    <w:link w:val="BalloonTextChar"/>
    <w:uiPriority w:val="99"/>
    <w:semiHidden/>
    <w:unhideWhenUsed/>
    <w:rsid w:val="004E18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894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5F3AAF"/>
  </w:style>
  <w:style w:type="character" w:styleId="FollowedHyperlink">
    <w:name w:val="FollowedHyperlink"/>
    <w:basedOn w:val="DefaultParagraphFont"/>
    <w:uiPriority w:val="99"/>
    <w:semiHidden/>
    <w:unhideWhenUsed/>
    <w:rsid w:val="005F3AA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37476"/>
  </w:style>
  <w:style w:type="table" w:styleId="TableGrid">
    <w:name w:val="Table Grid"/>
    <w:basedOn w:val="TableNormal"/>
    <w:uiPriority w:val="59"/>
    <w:rsid w:val="005C4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C52DEC"/>
    <w:rPr>
      <w:i/>
      <w:iCs/>
    </w:rPr>
  </w:style>
  <w:style w:type="paragraph" w:styleId="ListParagraph">
    <w:name w:val="List Paragraph"/>
    <w:basedOn w:val="Normal"/>
    <w:uiPriority w:val="34"/>
    <w:qFormat/>
    <w:rsid w:val="00EB7AF2"/>
    <w:pPr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C02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4E1894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1894"/>
    <w:rPr>
      <w:rFonts w:ascii="Times" w:hAnsi="Times"/>
      <w:b/>
      <w:bCs/>
      <w:sz w:val="36"/>
      <w:szCs w:val="36"/>
      <w:lang w:val="en-GB"/>
    </w:rPr>
  </w:style>
  <w:style w:type="paragraph" w:styleId="NormalWeb">
    <w:name w:val="Normal (Web)"/>
    <w:basedOn w:val="Normal"/>
    <w:uiPriority w:val="99"/>
    <w:semiHidden/>
    <w:unhideWhenUsed/>
    <w:rsid w:val="004E1894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4E189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E189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1894"/>
    <w:pPr>
      <w:tabs>
        <w:tab w:val="center" w:pos="4320"/>
        <w:tab w:val="right" w:pos="864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E1894"/>
  </w:style>
  <w:style w:type="paragraph" w:styleId="Footer">
    <w:name w:val="footer"/>
    <w:basedOn w:val="Normal"/>
    <w:link w:val="FooterChar"/>
    <w:uiPriority w:val="99"/>
    <w:unhideWhenUsed/>
    <w:rsid w:val="004E1894"/>
    <w:pPr>
      <w:tabs>
        <w:tab w:val="center" w:pos="4320"/>
        <w:tab w:val="right" w:pos="864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E1894"/>
  </w:style>
  <w:style w:type="paragraph" w:styleId="BalloonText">
    <w:name w:val="Balloon Text"/>
    <w:basedOn w:val="Normal"/>
    <w:link w:val="BalloonTextChar"/>
    <w:uiPriority w:val="99"/>
    <w:semiHidden/>
    <w:unhideWhenUsed/>
    <w:rsid w:val="004E18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894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5F3AAF"/>
  </w:style>
  <w:style w:type="character" w:styleId="FollowedHyperlink">
    <w:name w:val="FollowedHyperlink"/>
    <w:basedOn w:val="DefaultParagraphFont"/>
    <w:uiPriority w:val="99"/>
    <w:semiHidden/>
    <w:unhideWhenUsed/>
    <w:rsid w:val="005F3AA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37476"/>
  </w:style>
  <w:style w:type="table" w:styleId="TableGrid">
    <w:name w:val="Table Grid"/>
    <w:basedOn w:val="TableNormal"/>
    <w:uiPriority w:val="59"/>
    <w:rsid w:val="005C4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C52DEC"/>
    <w:rPr>
      <w:i/>
      <w:iCs/>
    </w:rPr>
  </w:style>
  <w:style w:type="paragraph" w:styleId="ListParagraph">
    <w:name w:val="List Paragraph"/>
    <w:basedOn w:val="Normal"/>
    <w:uiPriority w:val="34"/>
    <w:qFormat/>
    <w:rsid w:val="00EB7AF2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playlearninglife:Dropbox:Learning%20Away%20(1):2017-18%20CPD%20materials:A4%20work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2D6E5115-0ECD-F14E-B3E0-180DD170C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worksheet template.dotx</Template>
  <TotalTime>20</TotalTime>
  <Pages>1</Pages>
  <Words>8</Words>
  <Characters>46</Characters>
  <Application>Microsoft Macintosh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Mountain</dc:creator>
  <cp:keywords/>
  <dc:description/>
  <cp:lastModifiedBy>Peter Carne</cp:lastModifiedBy>
  <cp:revision>4</cp:revision>
  <cp:lastPrinted>2017-09-29T12:36:00Z</cp:lastPrinted>
  <dcterms:created xsi:type="dcterms:W3CDTF">2018-02-21T11:00:00Z</dcterms:created>
  <dcterms:modified xsi:type="dcterms:W3CDTF">2018-02-21T11:56:00Z</dcterms:modified>
</cp:coreProperties>
</file>